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CB7AE" w14:textId="33E756DC" w:rsidR="005940E5" w:rsidRDefault="00D6402A">
      <w:pPr>
        <w:rPr>
          <w:caps/>
          <w:color w:val="FFFFFF" w:themeColor="background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9C169E" wp14:editId="4D9980E4">
            <wp:simplePos x="0" y="0"/>
            <wp:positionH relativeFrom="margin">
              <wp:posOffset>151130</wp:posOffset>
            </wp:positionH>
            <wp:positionV relativeFrom="paragraph">
              <wp:posOffset>6152515</wp:posOffset>
            </wp:positionV>
            <wp:extent cx="915688" cy="893445"/>
            <wp:effectExtent l="0" t="0" r="0" b="1905"/>
            <wp:wrapNone/>
            <wp:docPr id="1143168496" name="Picture 15" descr="A picture containing text,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68496" name="Picture 15" descr="A picture containing text, sig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88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EBE75" wp14:editId="2C4C49E0">
                <wp:simplePos x="0" y="0"/>
                <wp:positionH relativeFrom="margin">
                  <wp:align>right</wp:align>
                </wp:positionH>
                <wp:positionV relativeFrom="paragraph">
                  <wp:posOffset>4970145</wp:posOffset>
                </wp:positionV>
                <wp:extent cx="3714750" cy="1885950"/>
                <wp:effectExtent l="0" t="0" r="19050" b="19050"/>
                <wp:wrapNone/>
                <wp:docPr id="154225277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279E8" w14:textId="77777777" w:rsidR="004C3E80" w:rsidRPr="004C3E80" w:rsidRDefault="004C3E80" w:rsidP="004C3E80">
                            <w:pPr>
                              <w:jc w:val="center"/>
                              <w:rPr>
                                <w:rFonts w:ascii="Congenial Black" w:hAnsi="Congenial Black"/>
                                <w:color w:val="43532A" w:themeColor="accent5" w:themeShade="80"/>
                                <w:sz w:val="40"/>
                                <w:szCs w:val="40"/>
                              </w:rPr>
                            </w:pPr>
                            <w:r w:rsidRPr="004C3E80">
                              <w:rPr>
                                <w:rFonts w:ascii="Congenial Black" w:hAnsi="Congenial Black"/>
                                <w:color w:val="43532A" w:themeColor="accent5" w:themeShade="80"/>
                                <w:sz w:val="40"/>
                                <w:szCs w:val="40"/>
                              </w:rPr>
                              <w:t>Acceptable Items</w:t>
                            </w:r>
                          </w:p>
                          <w:p w14:paraId="40AB80D7" w14:textId="77777777" w:rsidR="004C3E80" w:rsidRPr="00BE7CC5" w:rsidRDefault="004C3E80" w:rsidP="004C3E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</w:pPr>
                            <w:r w:rsidRPr="00BE7CC5"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  <w:t>Furniture</w:t>
                            </w:r>
                          </w:p>
                          <w:p w14:paraId="0E7A7D7E" w14:textId="77777777" w:rsidR="004C3E80" w:rsidRPr="00BE7CC5" w:rsidRDefault="004C3E80" w:rsidP="004C3E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</w:pPr>
                            <w:r w:rsidRPr="00BE7CC5"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  <w:t>Scrap Metal</w:t>
                            </w:r>
                          </w:p>
                          <w:p w14:paraId="0C2D05E5" w14:textId="77777777" w:rsidR="004C3E80" w:rsidRDefault="004C3E80" w:rsidP="004C3E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</w:pPr>
                            <w:r w:rsidRPr="00BE7CC5"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  <w:t>Construction Debris</w:t>
                            </w:r>
                          </w:p>
                          <w:p w14:paraId="3647E1BB" w14:textId="77777777" w:rsidR="004C3E80" w:rsidRDefault="004C3E80" w:rsidP="004C3E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  <w:t>Electronics</w:t>
                            </w:r>
                          </w:p>
                          <w:p w14:paraId="7EAB9DF8" w14:textId="77777777" w:rsidR="004C3E80" w:rsidRDefault="004C3E80" w:rsidP="004C3E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sz w:val="28"/>
                                <w:szCs w:val="28"/>
                              </w:rPr>
                              <w:t>Appliances (NO Freon)</w:t>
                            </w:r>
                          </w:p>
                          <w:p w14:paraId="18D82789" w14:textId="77777777" w:rsidR="004C3E80" w:rsidRPr="00BE7CC5" w:rsidRDefault="004C3E80" w:rsidP="004C3E80">
                            <w:pPr>
                              <w:pStyle w:val="ListParagraph"/>
                              <w:rPr>
                                <w:rFonts w:ascii="Congenial Black" w:hAnsi="Congenial Black"/>
                                <w:color w:val="D8B028" w:themeColor="accent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EBE7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41.3pt;margin-top:391.35pt;width:292.5pt;height:148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" fillcolor="white [3201]" strokeweight=".5pt">
                <v:textbox>
                  <w:txbxContent>
                    <w:p w14:paraId="372279E8" w14:textId="77777777" w:rsidR="004C3E80" w:rsidRPr="004C3E80" w:rsidRDefault="004C3E80" w:rsidP="004C3E80">
                      <w:pPr>
                        <w:jc w:val="center"/>
                        <w:rPr>
                          <w:rFonts w:ascii="Congenial Black" w:hAnsi="Congenial Black"/>
                          <w:color w:val="43532A" w:themeColor="accent5" w:themeShade="80"/>
                          <w:sz w:val="40"/>
                          <w:szCs w:val="40"/>
                        </w:rPr>
                      </w:pPr>
                      <w:r w:rsidRPr="004C3E80">
                        <w:rPr>
                          <w:rFonts w:ascii="Congenial Black" w:hAnsi="Congenial Black"/>
                          <w:color w:val="43532A" w:themeColor="accent5" w:themeShade="80"/>
                          <w:sz w:val="40"/>
                          <w:szCs w:val="40"/>
                        </w:rPr>
                        <w:t>Acceptable Items</w:t>
                      </w:r>
                    </w:p>
                    <w:p w14:paraId="40AB80D7" w14:textId="77777777" w:rsidR="004C3E80" w:rsidRPr="00BE7CC5" w:rsidRDefault="004C3E80" w:rsidP="004C3E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ngenial Black" w:hAnsi="Congenial Black"/>
                          <w:sz w:val="28"/>
                          <w:szCs w:val="28"/>
                        </w:rPr>
                      </w:pPr>
                      <w:r w:rsidRPr="00BE7CC5">
                        <w:rPr>
                          <w:rFonts w:ascii="Congenial Black" w:hAnsi="Congenial Black"/>
                          <w:sz w:val="28"/>
                          <w:szCs w:val="28"/>
                        </w:rPr>
                        <w:t>Furniture</w:t>
                      </w:r>
                    </w:p>
                    <w:p w14:paraId="0E7A7D7E" w14:textId="77777777" w:rsidR="004C3E80" w:rsidRPr="00BE7CC5" w:rsidRDefault="004C3E80" w:rsidP="004C3E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ngenial Black" w:hAnsi="Congenial Black"/>
                          <w:sz w:val="28"/>
                          <w:szCs w:val="28"/>
                        </w:rPr>
                      </w:pPr>
                      <w:r w:rsidRPr="00BE7CC5">
                        <w:rPr>
                          <w:rFonts w:ascii="Congenial Black" w:hAnsi="Congenial Black"/>
                          <w:sz w:val="28"/>
                          <w:szCs w:val="28"/>
                        </w:rPr>
                        <w:t>Scrap Metal</w:t>
                      </w:r>
                    </w:p>
                    <w:p w14:paraId="0C2D05E5" w14:textId="77777777" w:rsidR="004C3E80" w:rsidRDefault="004C3E80" w:rsidP="004C3E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ngenial Black" w:hAnsi="Congenial Black"/>
                          <w:sz w:val="28"/>
                          <w:szCs w:val="28"/>
                        </w:rPr>
                      </w:pPr>
                      <w:r w:rsidRPr="00BE7CC5">
                        <w:rPr>
                          <w:rFonts w:ascii="Congenial Black" w:hAnsi="Congenial Black"/>
                          <w:sz w:val="28"/>
                          <w:szCs w:val="28"/>
                        </w:rPr>
                        <w:t>Construction Debris</w:t>
                      </w:r>
                    </w:p>
                    <w:p w14:paraId="3647E1BB" w14:textId="77777777" w:rsidR="004C3E80" w:rsidRDefault="004C3E80" w:rsidP="004C3E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ngenial Black" w:hAnsi="Congenial Black"/>
                          <w:sz w:val="28"/>
                          <w:szCs w:val="28"/>
                        </w:rPr>
                      </w:pPr>
                      <w:r>
                        <w:rPr>
                          <w:rFonts w:ascii="Congenial Black" w:hAnsi="Congenial Black"/>
                          <w:sz w:val="28"/>
                          <w:szCs w:val="28"/>
                        </w:rPr>
                        <w:t>Electronics</w:t>
                      </w:r>
                    </w:p>
                    <w:p w14:paraId="7EAB9DF8" w14:textId="77777777" w:rsidR="004C3E80" w:rsidRDefault="004C3E80" w:rsidP="004C3E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ngenial Black" w:hAnsi="Congenial Black"/>
                          <w:sz w:val="28"/>
                          <w:szCs w:val="28"/>
                        </w:rPr>
                      </w:pPr>
                      <w:r>
                        <w:rPr>
                          <w:rFonts w:ascii="Congenial Black" w:hAnsi="Congenial Black"/>
                          <w:sz w:val="28"/>
                          <w:szCs w:val="28"/>
                        </w:rPr>
                        <w:t>Appliances (NO Freon)</w:t>
                      </w:r>
                    </w:p>
                    <w:p w14:paraId="18D82789" w14:textId="77777777" w:rsidR="004C3E80" w:rsidRPr="00BE7CC5" w:rsidRDefault="004C3E80" w:rsidP="004C3E80">
                      <w:pPr>
                        <w:pStyle w:val="ListParagraph"/>
                        <w:rPr>
                          <w:rFonts w:ascii="Congenial Black" w:hAnsi="Congenial Black"/>
                          <w:color w:val="D8B028" w:themeColor="accent3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286">
        <w:rPr>
          <w:noProof/>
        </w:rPr>
        <w:drawing>
          <wp:anchor distT="0" distB="0" distL="114300" distR="114300" simplePos="0" relativeHeight="251657216" behindDoc="1" locked="0" layoutInCell="1" allowOverlap="1" wp14:anchorId="3D5D5CE0" wp14:editId="6893D7B0">
            <wp:simplePos x="0" y="0"/>
            <wp:positionH relativeFrom="margin">
              <wp:align>right</wp:align>
            </wp:positionH>
            <wp:positionV relativeFrom="paragraph">
              <wp:posOffset>550545</wp:posOffset>
            </wp:positionV>
            <wp:extent cx="6114122" cy="4362450"/>
            <wp:effectExtent l="0" t="0" r="1270" b="0"/>
            <wp:wrapNone/>
            <wp:docPr id="1296140511" name="Picture 1296140511" descr="Full dumpster on garbage day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dumpster on garbage day hi-res stock photography and images - Alam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22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286">
        <w:rPr>
          <w:noProof/>
        </w:rPr>
        <mc:AlternateContent>
          <mc:Choice Requires="wps">
            <w:drawing>
              <wp:inline distT="0" distB="0" distL="0" distR="0" wp14:anchorId="46B1C588" wp14:editId="38716862">
                <wp:extent cx="3279775" cy="6205855"/>
                <wp:effectExtent l="0" t="0" r="0" b="4445"/>
                <wp:docPr id="228718467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6205855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68074" w14:textId="77777777" w:rsidR="00CD3286" w:rsidRDefault="00CD3286" w:rsidP="00CD3286">
                            <w:pPr>
                              <w:pStyle w:val="Intro"/>
                              <w:rPr>
                                <w:sz w:val="40"/>
                                <w:szCs w:val="40"/>
                              </w:rPr>
                            </w:pPr>
                            <w:r w:rsidRPr="00CD3286">
                              <w:rPr>
                                <w:sz w:val="40"/>
                                <w:szCs w:val="40"/>
                              </w:rPr>
                              <w:t>Community clean up day</w:t>
                            </w:r>
                          </w:p>
                          <w:p w14:paraId="02CA8DAE" w14:textId="40C1AEAA" w:rsidR="00873417" w:rsidRPr="00CD3286" w:rsidRDefault="00873417" w:rsidP="00CD3286">
                            <w:pPr>
                              <w:pStyle w:val="Intro"/>
                              <w:rPr>
                                <w:sz w:val="40"/>
                                <w:szCs w:val="40"/>
                              </w:rPr>
                            </w:pPr>
                            <w:r w:rsidRPr="00873417">
                              <w:rPr>
                                <w:spacing w:val="30"/>
                              </w:rPr>
                              <w:t>-------------------------------------</w:t>
                            </w:r>
                          </w:p>
                          <w:p w14:paraId="2FA9ED7B" w14:textId="0A4126C1" w:rsidR="00873417" w:rsidRPr="0016282D" w:rsidRDefault="00CD3286" w:rsidP="0016282D">
                            <w:pPr>
                              <w:pStyle w:val="Title"/>
                            </w:pPr>
                            <w:r>
                              <w:t>Dumpster Day</w:t>
                            </w:r>
                          </w:p>
                          <w:p w14:paraId="2B8F59B4" w14:textId="77777777" w:rsidR="00CD3286" w:rsidRPr="00CD3286" w:rsidRDefault="00CD3286" w:rsidP="00CD3286">
                            <w:pPr>
                              <w:pStyle w:val="Date"/>
                              <w:rPr>
                                <w:sz w:val="44"/>
                                <w:szCs w:val="44"/>
                              </w:rPr>
                            </w:pPr>
                            <w:r w:rsidRPr="00CD3286">
                              <w:rPr>
                                <w:sz w:val="44"/>
                                <w:szCs w:val="44"/>
                              </w:rPr>
                              <w:t>April 11,2026</w:t>
                            </w:r>
                          </w:p>
                          <w:p w14:paraId="0B90D38E" w14:textId="77777777" w:rsidR="00CD3286" w:rsidRPr="00CD3286" w:rsidRDefault="00CD3286" w:rsidP="00CD3286">
                            <w:pPr>
                              <w:pStyle w:val="Time"/>
                              <w:rPr>
                                <w:sz w:val="44"/>
                                <w:szCs w:val="44"/>
                              </w:rPr>
                            </w:pPr>
                            <w:r w:rsidRPr="00CD3286">
                              <w:rPr>
                                <w:sz w:val="44"/>
                                <w:szCs w:val="44"/>
                              </w:rPr>
                              <w:t>9Am-12PM</w:t>
                            </w:r>
                          </w:p>
                          <w:p w14:paraId="27CEC10E" w14:textId="67DAC223" w:rsidR="00134402" w:rsidRPr="00CD3286" w:rsidRDefault="00374F5F" w:rsidP="00CD3286">
                            <w:pPr>
                              <w:pStyle w:val="Time"/>
                              <w:rPr>
                                <w:sz w:val="52"/>
                                <w:szCs w:val="52"/>
                              </w:rPr>
                            </w:pPr>
                            <w:r w:rsidRPr="00873417">
                              <w:rPr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  <w:r w:rsidR="00CD3286">
                              <w:t>Drop off Location:</w:t>
                            </w:r>
                          </w:p>
                          <w:p w14:paraId="643F4FAF" w14:textId="12FAE47B" w:rsidR="00CD3286" w:rsidRDefault="00CD3286" w:rsidP="0016282D">
                            <w:pPr>
                              <w:pStyle w:val="Location"/>
                            </w:pPr>
                            <w:r>
                              <w:t>DPW Garage</w:t>
                            </w:r>
                          </w:p>
                          <w:p w14:paraId="41D0F8B3" w14:textId="560285BA" w:rsidR="00873417" w:rsidRDefault="00CD3286" w:rsidP="0016282D">
                            <w:pPr>
                              <w:pStyle w:val="Location"/>
                            </w:pPr>
                            <w:r>
                              <w:t>134 Westside Dr.</w:t>
                            </w:r>
                          </w:p>
                          <w:p w14:paraId="24F63F65" w14:textId="5C9ED6B1" w:rsidR="00CD3286" w:rsidRPr="00134402" w:rsidRDefault="00CD3286" w:rsidP="0016282D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  <w:r>
                              <w:t>Vermontville, MI 49096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6B1C58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7" type="#_x0000_t67" alt="Title: Arrow - Description: Maroon decrative arrow pointed down." style="width:258.25pt;height:48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" adj="19970,0" fillcolor="#43532a [1608]" stroked="f" strokeweight="1.25pt">
                <v:textbox inset=",64.8pt">
                  <w:txbxContent>
                    <w:p w14:paraId="61568074" w14:textId="77777777" w:rsidR="00CD3286" w:rsidRDefault="00CD3286" w:rsidP="00CD3286">
                      <w:pPr>
                        <w:pStyle w:val="Intro"/>
                        <w:rPr>
                          <w:sz w:val="40"/>
                          <w:szCs w:val="40"/>
                        </w:rPr>
                      </w:pPr>
                      <w:r w:rsidRPr="00CD3286">
                        <w:rPr>
                          <w:sz w:val="40"/>
                          <w:szCs w:val="40"/>
                        </w:rPr>
                        <w:t>Community clean up day</w:t>
                      </w:r>
                    </w:p>
                    <w:p w14:paraId="02CA8DAE" w14:textId="40C1AEAA" w:rsidR="00873417" w:rsidRPr="00CD3286" w:rsidRDefault="00873417" w:rsidP="00CD3286">
                      <w:pPr>
                        <w:pStyle w:val="Intro"/>
                        <w:rPr>
                          <w:sz w:val="40"/>
                          <w:szCs w:val="40"/>
                        </w:rPr>
                      </w:pPr>
                      <w:r w:rsidRPr="00873417">
                        <w:rPr>
                          <w:spacing w:val="30"/>
                        </w:rPr>
                        <w:t>-------------------------------------</w:t>
                      </w:r>
                    </w:p>
                    <w:p w14:paraId="2FA9ED7B" w14:textId="0A4126C1" w:rsidR="00873417" w:rsidRPr="0016282D" w:rsidRDefault="00CD3286" w:rsidP="0016282D">
                      <w:pPr>
                        <w:pStyle w:val="Title"/>
                      </w:pPr>
                      <w:r>
                        <w:t>Dumpster Day</w:t>
                      </w:r>
                    </w:p>
                    <w:p w14:paraId="2B8F59B4" w14:textId="77777777" w:rsidR="00CD3286" w:rsidRPr="00CD3286" w:rsidRDefault="00CD3286" w:rsidP="00CD3286">
                      <w:pPr>
                        <w:pStyle w:val="Date"/>
                        <w:rPr>
                          <w:sz w:val="44"/>
                          <w:szCs w:val="44"/>
                        </w:rPr>
                      </w:pPr>
                      <w:r w:rsidRPr="00CD3286">
                        <w:rPr>
                          <w:sz w:val="44"/>
                          <w:szCs w:val="44"/>
                        </w:rPr>
                        <w:t>April 11,2026</w:t>
                      </w:r>
                    </w:p>
                    <w:p w14:paraId="0B90D38E" w14:textId="77777777" w:rsidR="00CD3286" w:rsidRPr="00CD3286" w:rsidRDefault="00CD3286" w:rsidP="00CD3286">
                      <w:pPr>
                        <w:pStyle w:val="Time"/>
                        <w:rPr>
                          <w:sz w:val="44"/>
                          <w:szCs w:val="44"/>
                        </w:rPr>
                      </w:pPr>
                      <w:r w:rsidRPr="00CD3286">
                        <w:rPr>
                          <w:sz w:val="44"/>
                          <w:szCs w:val="44"/>
                        </w:rPr>
                        <w:t>9Am-12PM</w:t>
                      </w:r>
                    </w:p>
                    <w:p w14:paraId="27CEC10E" w14:textId="67DAC223" w:rsidR="00134402" w:rsidRPr="00CD3286" w:rsidRDefault="00374F5F" w:rsidP="00CD3286">
                      <w:pPr>
                        <w:pStyle w:val="Time"/>
                        <w:rPr>
                          <w:sz w:val="52"/>
                          <w:szCs w:val="52"/>
                        </w:rPr>
                      </w:pPr>
                      <w:r w:rsidRPr="00873417">
                        <w:rPr>
                          <w:spacing w:val="30"/>
                          <w:sz w:val="28"/>
                        </w:rPr>
                        <w:t>-------------------------------------</w:t>
                      </w:r>
                      <w:r w:rsidR="00CD3286">
                        <w:t>Drop off Location:</w:t>
                      </w:r>
                    </w:p>
                    <w:p w14:paraId="643F4FAF" w14:textId="12FAE47B" w:rsidR="00CD3286" w:rsidRDefault="00CD3286" w:rsidP="0016282D">
                      <w:pPr>
                        <w:pStyle w:val="Location"/>
                      </w:pPr>
                      <w:r>
                        <w:t>DPW Garage</w:t>
                      </w:r>
                    </w:p>
                    <w:p w14:paraId="41D0F8B3" w14:textId="560285BA" w:rsidR="00873417" w:rsidRDefault="00CD3286" w:rsidP="0016282D">
                      <w:pPr>
                        <w:pStyle w:val="Location"/>
                      </w:pPr>
                      <w:r>
                        <w:t>134 Westside Dr.</w:t>
                      </w:r>
                    </w:p>
                    <w:p w14:paraId="24F63F65" w14:textId="5C9ED6B1" w:rsidR="00CD3286" w:rsidRPr="00134402" w:rsidRDefault="00CD3286" w:rsidP="0016282D">
                      <w:pPr>
                        <w:pStyle w:val="Location"/>
                        <w:rPr>
                          <w:sz w:val="28"/>
                        </w:rPr>
                      </w:pPr>
                      <w:r>
                        <w:t>Vermontville, MI 49096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8D9EE0" w14:textId="79C5CA1B" w:rsidR="004C3E80" w:rsidRDefault="004C3E80" w:rsidP="004C3E80">
      <w:pPr>
        <w:rPr>
          <w:caps/>
          <w:color w:val="FFFFFF" w:themeColor="background1"/>
          <w:sz w:val="40"/>
          <w:szCs w:val="40"/>
        </w:rPr>
      </w:pPr>
    </w:p>
    <w:p w14:paraId="6CB67C22" w14:textId="1796A50E" w:rsidR="004C3E80" w:rsidRPr="004C3E80" w:rsidRDefault="00D6402A" w:rsidP="004C3E80">
      <w:pPr>
        <w:tabs>
          <w:tab w:val="left" w:pos="3555"/>
        </w:tabs>
      </w:pPr>
      <w:r w:rsidRPr="00D6402A">
        <w:rPr>
          <w:caps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45D1CDF" wp14:editId="25EA7FD9">
                <wp:simplePos x="0" y="0"/>
                <wp:positionH relativeFrom="margin">
                  <wp:posOffset>26670</wp:posOffset>
                </wp:positionH>
                <wp:positionV relativeFrom="paragraph">
                  <wp:posOffset>17145</wp:posOffset>
                </wp:positionV>
                <wp:extent cx="7239000" cy="685800"/>
                <wp:effectExtent l="0" t="0" r="0" b="0"/>
                <wp:wrapNone/>
                <wp:docPr id="13782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E7985" w14:textId="2ACBD02A" w:rsidR="00D6402A" w:rsidRPr="00D6402A" w:rsidRDefault="00D6402A" w:rsidP="00D6402A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9900"/>
                                <w:sz w:val="40"/>
                                <w:szCs w:val="40"/>
                              </w:rPr>
                            </w:pPr>
                            <w:r w:rsidRPr="00D6402A">
                              <w:rPr>
                                <w:rFonts w:ascii="Copperplate Gothic Bold" w:hAnsi="Copperplate Gothic Bold"/>
                                <w:color w:val="FF9900"/>
                                <w:sz w:val="40"/>
                                <w:szCs w:val="40"/>
                              </w:rPr>
                              <w:t>Eaton County’s Recycling trailer will be onsite for Recyclables also!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1CDF" id="Text Box 2" o:spid="_x0000_s1028" type="#_x0000_t202" style="position:absolute;left:0;text-align:left;margin-left:2.1pt;margin-top:1.35pt;width:570pt;height:5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" stroked="f">
                <v:textbox>
                  <w:txbxContent>
                    <w:p w14:paraId="17DE7985" w14:textId="2ACBD02A" w:rsidR="00D6402A" w:rsidRPr="00D6402A" w:rsidRDefault="00D6402A" w:rsidP="00D6402A">
                      <w:pPr>
                        <w:jc w:val="center"/>
                        <w:rPr>
                          <w:rFonts w:ascii="Copperplate Gothic Bold" w:hAnsi="Copperplate Gothic Bold"/>
                          <w:color w:val="FF9900"/>
                          <w:sz w:val="40"/>
                          <w:szCs w:val="40"/>
                        </w:rPr>
                      </w:pPr>
                      <w:r w:rsidRPr="00D6402A">
                        <w:rPr>
                          <w:rFonts w:ascii="Copperplate Gothic Bold" w:hAnsi="Copperplate Gothic Bold"/>
                          <w:color w:val="FF9900"/>
                          <w:sz w:val="40"/>
                          <w:szCs w:val="40"/>
                        </w:rPr>
                        <w:t>Eaton County’s Recycling trailer will be onsite for Recyclables also!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21748" wp14:editId="758A5789">
                <wp:simplePos x="0" y="0"/>
                <wp:positionH relativeFrom="column">
                  <wp:posOffset>3817620</wp:posOffset>
                </wp:positionH>
                <wp:positionV relativeFrom="paragraph">
                  <wp:posOffset>911225</wp:posOffset>
                </wp:positionV>
                <wp:extent cx="3333750" cy="514350"/>
                <wp:effectExtent l="0" t="0" r="0" b="0"/>
                <wp:wrapNone/>
                <wp:docPr id="9753704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9D26EC" w14:textId="13DE3B25" w:rsidR="00CD3286" w:rsidRPr="00CD3286" w:rsidRDefault="00CD3286" w:rsidP="00CD3286">
                            <w:pPr>
                              <w:pStyle w:val="ContactInfo"/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286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Sponsored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21748" id="Text Box 1" o:spid="_x0000_s1029" type="#_x0000_t202" style="position:absolute;left:0;text-align:left;margin-left:300.6pt;margin-top:71.75pt;width:262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" filled="f" stroked="f">
                <v:textbox>
                  <w:txbxContent>
                    <w:p w14:paraId="2B9D26EC" w14:textId="13DE3B25" w:rsidR="00CD3286" w:rsidRPr="00CD3286" w:rsidRDefault="00CD3286" w:rsidP="00CD3286">
                      <w:pPr>
                        <w:pStyle w:val="ContactInfo"/>
                        <w:jc w:val="center"/>
                        <w:rPr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3286">
                        <w:rPr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Sponsored By:</w:t>
                      </w:r>
                    </w:p>
                  </w:txbxContent>
                </v:textbox>
              </v:shape>
            </w:pict>
          </mc:Fallback>
        </mc:AlternateContent>
      </w:r>
      <w:r w:rsidRPr="004C3E80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58F4A7D" wp14:editId="1E555748">
                <wp:simplePos x="0" y="0"/>
                <wp:positionH relativeFrom="page">
                  <wp:align>left</wp:align>
                </wp:positionH>
                <wp:positionV relativeFrom="paragraph">
                  <wp:posOffset>746760</wp:posOffset>
                </wp:positionV>
                <wp:extent cx="5295900" cy="1404620"/>
                <wp:effectExtent l="0" t="0" r="19050" b="23495"/>
                <wp:wrapNone/>
                <wp:docPr id="1858525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856B8" w14:textId="2DE58819" w:rsidR="004C3E80" w:rsidRPr="004C3E80" w:rsidRDefault="004C3E80">
                            <w:pPr>
                              <w:rPr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C3E80">
                              <w:rPr>
                                <w:color w:val="EE0000"/>
                                <w:sz w:val="36"/>
                                <w:szCs w:val="36"/>
                              </w:rPr>
                              <w:t>NO TIRES WILL BE ACCEPTED AT THIS TIME!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8F4A7D" id="_x0000_s1030" type="#_x0000_t202" style="position:absolute;left:0;text-align:left;margin-left:0;margin-top:58.8pt;width:417pt;height:110.6pt;z-index:-25164902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" strokecolor="white [3212]">
                <v:textbox style="mso-fit-shape-to-text:t">
                  <w:txbxContent>
                    <w:p w14:paraId="06C856B8" w14:textId="2DE58819" w:rsidR="004C3E80" w:rsidRPr="004C3E80" w:rsidRDefault="004C3E80">
                      <w:pPr>
                        <w:rPr>
                          <w:color w:val="EE0000"/>
                          <w:sz w:val="36"/>
                          <w:szCs w:val="36"/>
                        </w:rPr>
                      </w:pPr>
                      <w:r w:rsidRPr="004C3E80">
                        <w:rPr>
                          <w:color w:val="EE0000"/>
                          <w:sz w:val="36"/>
                          <w:szCs w:val="36"/>
                        </w:rPr>
                        <w:t>NO TIRES WILL BE ACCEPTED AT THIS TIME!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3E80">
        <w:tab/>
      </w:r>
    </w:p>
    <w:p w14:paraId="0B2FF6C4" w14:textId="576E9B0A" w:rsidR="002A068F" w:rsidRDefault="002A068F" w:rsidP="00F12A85">
      <w:pPr>
        <w:pStyle w:val="NoSpacing"/>
        <w:spacing w:before="0"/>
        <w:rPr>
          <w:sz w:val="12"/>
        </w:rPr>
      </w:pPr>
    </w:p>
    <w:p w14:paraId="49B5A290" w14:textId="1E0A0B4C" w:rsidR="00CB5CD7" w:rsidRPr="00CB5CD7" w:rsidRDefault="00CB5CD7" w:rsidP="00CB5CD7"/>
    <w:p w14:paraId="57AEECC2" w14:textId="21EE4C6C" w:rsidR="00CB5CD7" w:rsidRDefault="00CB5CD7" w:rsidP="00CB5CD7">
      <w:pPr>
        <w:rPr>
          <w:rFonts w:ascii="Bodoni MT" w:hAnsi="Bodoni MT"/>
          <w:sz w:val="12"/>
        </w:rPr>
      </w:pPr>
    </w:p>
    <w:p w14:paraId="4516E444" w14:textId="7DEB058B" w:rsidR="00CB5CD7" w:rsidRPr="00CB5CD7" w:rsidRDefault="00D6402A" w:rsidP="00CB5CD7">
      <w:pPr>
        <w:tabs>
          <w:tab w:val="left" w:pos="4230"/>
        </w:tabs>
      </w:pPr>
      <w:r w:rsidRPr="00101FC7">
        <w:rPr>
          <w:noProof/>
          <w:color w:val="006600"/>
        </w:rPr>
        <w:drawing>
          <wp:anchor distT="0" distB="0" distL="114300" distR="114300" simplePos="0" relativeHeight="251659264" behindDoc="1" locked="0" layoutInCell="1" allowOverlap="1" wp14:anchorId="7C628491" wp14:editId="3C409F68">
            <wp:simplePos x="0" y="0"/>
            <wp:positionH relativeFrom="margin">
              <wp:posOffset>5041900</wp:posOffset>
            </wp:positionH>
            <wp:positionV relativeFrom="paragraph">
              <wp:posOffset>400050</wp:posOffset>
            </wp:positionV>
            <wp:extent cx="1828800" cy="1828800"/>
            <wp:effectExtent l="0" t="0" r="0" b="0"/>
            <wp:wrapNone/>
            <wp:docPr id="434489776" name="Picture 43448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114B52" wp14:editId="24A73D87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4581525" cy="22288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093F2" w14:textId="74D64637" w:rsidR="00CD3286" w:rsidRDefault="00CD3286" w:rsidP="00CD3286">
                            <w:pPr>
                              <w:jc w:val="center"/>
                              <w:rPr>
                                <w:rFonts w:ascii="Daytona" w:hAnsi="Daytona"/>
                                <w:color w:val="43532A" w:themeColor="accent5" w:themeShade="80"/>
                              </w:rPr>
                            </w:pPr>
                            <w:r w:rsidRPr="00CD3286">
                              <w:rPr>
                                <w:rFonts w:ascii="Daytona" w:hAnsi="Daytona"/>
                                <w:color w:val="43532A" w:themeColor="accent5" w:themeShade="80"/>
                              </w:rPr>
                              <w:t>All Items must be dropped of</w:t>
                            </w:r>
                            <w:r w:rsidR="00875D4E">
                              <w:rPr>
                                <w:rFonts w:ascii="Daytona" w:hAnsi="Daytona"/>
                                <w:color w:val="43532A" w:themeColor="accent5" w:themeShade="80"/>
                              </w:rPr>
                              <w:t>f</w:t>
                            </w:r>
                            <w:r w:rsidRPr="00CD3286">
                              <w:rPr>
                                <w:rFonts w:ascii="Daytona" w:hAnsi="Daytona"/>
                                <w:color w:val="43532A" w:themeColor="accent5" w:themeShade="80"/>
                              </w:rPr>
                              <w:t xml:space="preserve"> at the drop of location. Brush and yard waste can be dropped off at the Village of Vermontville yard waste site on E Forest Street. Please do not put items by the curb they will NOT be picked up. Dumpster day is for Village of Vermontville Residents only- Address will be verified before unloading. Donations will be accepted to offset disposal fees.</w:t>
                            </w:r>
                          </w:p>
                          <w:p w14:paraId="27FCBCB4" w14:textId="163F99BD" w:rsidR="00CD3286" w:rsidRPr="00CD3286" w:rsidRDefault="00CD3286" w:rsidP="00CD3286">
                            <w:pPr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43532A" w:themeColor="accent5" w:themeShade="80"/>
                              </w:rPr>
                            </w:pPr>
                            <w:r w:rsidRPr="00CD3286">
                              <w:rPr>
                                <w:rFonts w:ascii="Daytona" w:hAnsi="Daytona"/>
                                <w:b/>
                                <w:bCs/>
                                <w:color w:val="43532A" w:themeColor="accent5" w:themeShade="80"/>
                              </w:rPr>
                              <w:t>For more information contact the Department of Public Works @ 517-726-1444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4B52" id="_x0000_s1031" type="#_x0000_t202" style="position:absolute;left:0;text-align:left;margin-left:0;margin-top:10.95pt;width:360.75pt;height:175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">
                <v:textbox>
                  <w:txbxContent>
                    <w:p w14:paraId="0F4093F2" w14:textId="74D64637" w:rsidR="00CD3286" w:rsidRDefault="00CD3286" w:rsidP="00CD3286">
                      <w:pPr>
                        <w:jc w:val="center"/>
                        <w:rPr>
                          <w:rFonts w:ascii="Daytona" w:hAnsi="Daytona"/>
                          <w:color w:val="43532A" w:themeColor="accent5" w:themeShade="80"/>
                        </w:rPr>
                      </w:pPr>
                      <w:r w:rsidRPr="00CD3286">
                        <w:rPr>
                          <w:rFonts w:ascii="Daytona" w:hAnsi="Daytona"/>
                          <w:color w:val="43532A" w:themeColor="accent5" w:themeShade="80"/>
                        </w:rPr>
                        <w:t>All Items must be dropped of</w:t>
                      </w:r>
                      <w:r w:rsidR="00875D4E">
                        <w:rPr>
                          <w:rFonts w:ascii="Daytona" w:hAnsi="Daytona"/>
                          <w:color w:val="43532A" w:themeColor="accent5" w:themeShade="80"/>
                        </w:rPr>
                        <w:t>f</w:t>
                      </w:r>
                      <w:r w:rsidRPr="00CD3286">
                        <w:rPr>
                          <w:rFonts w:ascii="Daytona" w:hAnsi="Daytona"/>
                          <w:color w:val="43532A" w:themeColor="accent5" w:themeShade="80"/>
                        </w:rPr>
                        <w:t xml:space="preserve"> at the drop of location. Brush and yard waste can be dropped off at the Village of Vermontville yard waste site on E Forest Street. Please do not put items by the curb they will NOT be picked up. Dumpster day is for Village of Vermontville Residents only- Address will be verified before unloading. Donations will be accepted to offset disposal fees.</w:t>
                      </w:r>
                    </w:p>
                    <w:p w14:paraId="27FCBCB4" w14:textId="163F99BD" w:rsidR="00CD3286" w:rsidRPr="00CD3286" w:rsidRDefault="00CD3286" w:rsidP="00CD3286">
                      <w:pPr>
                        <w:jc w:val="center"/>
                        <w:rPr>
                          <w:rFonts w:ascii="Daytona" w:hAnsi="Daytona"/>
                          <w:b/>
                          <w:bCs/>
                          <w:color w:val="43532A" w:themeColor="accent5" w:themeShade="80"/>
                        </w:rPr>
                      </w:pPr>
                      <w:r w:rsidRPr="00CD3286">
                        <w:rPr>
                          <w:rFonts w:ascii="Daytona" w:hAnsi="Daytona"/>
                          <w:b/>
                          <w:bCs/>
                          <w:color w:val="43532A" w:themeColor="accent5" w:themeShade="80"/>
                        </w:rPr>
                        <w:t>For more information contact the Department of Public Works @ 517-726-1444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5CD7">
        <w:tab/>
      </w:r>
    </w:p>
    <w:sectPr w:rsidR="00CB5CD7" w:rsidRPr="00CB5CD7" w:rsidSect="005940E5">
      <w:footerReference w:type="default" r:id="rId15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9FBB0" w14:textId="77777777" w:rsidR="00F2625B" w:rsidRDefault="00F2625B" w:rsidP="008B0818">
      <w:r>
        <w:separator/>
      </w:r>
    </w:p>
  </w:endnote>
  <w:endnote w:type="continuationSeparator" w:id="0">
    <w:p w14:paraId="089BD7DA" w14:textId="77777777" w:rsidR="00F2625B" w:rsidRDefault="00F2625B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5FC7A7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2F8AC" w14:textId="77777777" w:rsidR="00F2625B" w:rsidRDefault="00F2625B" w:rsidP="008B0818">
      <w:r>
        <w:separator/>
      </w:r>
    </w:p>
  </w:footnote>
  <w:footnote w:type="continuationSeparator" w:id="0">
    <w:p w14:paraId="10977808" w14:textId="77777777" w:rsidR="00F2625B" w:rsidRDefault="00F2625B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FAE7BEA"/>
    <w:multiLevelType w:val="hybridMultilevel"/>
    <w:tmpl w:val="19845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60096030">
    <w:abstractNumId w:val="12"/>
  </w:num>
  <w:num w:numId="2" w16cid:durableId="1839466519">
    <w:abstractNumId w:val="13"/>
  </w:num>
  <w:num w:numId="3" w16cid:durableId="836842635">
    <w:abstractNumId w:val="11"/>
  </w:num>
  <w:num w:numId="4" w16cid:durableId="738331937">
    <w:abstractNumId w:val="9"/>
  </w:num>
  <w:num w:numId="5" w16cid:durableId="1975600586">
    <w:abstractNumId w:val="7"/>
  </w:num>
  <w:num w:numId="6" w16cid:durableId="602301378">
    <w:abstractNumId w:val="6"/>
  </w:num>
  <w:num w:numId="7" w16cid:durableId="1482237108">
    <w:abstractNumId w:val="5"/>
  </w:num>
  <w:num w:numId="8" w16cid:durableId="864754261">
    <w:abstractNumId w:val="4"/>
  </w:num>
  <w:num w:numId="9" w16cid:durableId="660693362">
    <w:abstractNumId w:val="8"/>
  </w:num>
  <w:num w:numId="10" w16cid:durableId="1165590325">
    <w:abstractNumId w:val="3"/>
  </w:num>
  <w:num w:numId="11" w16cid:durableId="47151132">
    <w:abstractNumId w:val="2"/>
  </w:num>
  <w:num w:numId="12" w16cid:durableId="1304701881">
    <w:abstractNumId w:val="1"/>
  </w:num>
  <w:num w:numId="13" w16cid:durableId="735783621">
    <w:abstractNumId w:val="0"/>
  </w:num>
  <w:num w:numId="14" w16cid:durableId="9026387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86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2E4C43"/>
    <w:rsid w:val="00347A5B"/>
    <w:rsid w:val="00374F5F"/>
    <w:rsid w:val="00381ECC"/>
    <w:rsid w:val="0039194A"/>
    <w:rsid w:val="003968BF"/>
    <w:rsid w:val="003D36E8"/>
    <w:rsid w:val="004611DB"/>
    <w:rsid w:val="004C3E80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75D4E"/>
    <w:rsid w:val="00897FB4"/>
    <w:rsid w:val="008B0818"/>
    <w:rsid w:val="00902A42"/>
    <w:rsid w:val="009124DD"/>
    <w:rsid w:val="0094423C"/>
    <w:rsid w:val="009661D9"/>
    <w:rsid w:val="00971CAF"/>
    <w:rsid w:val="009B2F9C"/>
    <w:rsid w:val="00A12D60"/>
    <w:rsid w:val="00A95506"/>
    <w:rsid w:val="00AB123B"/>
    <w:rsid w:val="00AD4A39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B5CD7"/>
    <w:rsid w:val="00CD3286"/>
    <w:rsid w:val="00CE754C"/>
    <w:rsid w:val="00CF207A"/>
    <w:rsid w:val="00D529A9"/>
    <w:rsid w:val="00D63B4C"/>
    <w:rsid w:val="00D6402A"/>
    <w:rsid w:val="00D91302"/>
    <w:rsid w:val="00DA3333"/>
    <w:rsid w:val="00DC1F2A"/>
    <w:rsid w:val="00E402F3"/>
    <w:rsid w:val="00E43EFE"/>
    <w:rsid w:val="00EC6B37"/>
    <w:rsid w:val="00F0092F"/>
    <w:rsid w:val="00F12A85"/>
    <w:rsid w:val="00F15090"/>
    <w:rsid w:val="00F2625B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C5DDCD"/>
  <w15:chartTrackingRefBased/>
  <w15:docId w15:val="{F672B545-9541-4E1B-8474-ACBD8E04A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ListParagraph">
    <w:name w:val="List Paragraph"/>
    <w:basedOn w:val="Normal"/>
    <w:uiPriority w:val="34"/>
    <w:qFormat/>
    <w:rsid w:val="004C3E80"/>
    <w:pPr>
      <w:spacing w:before="0" w:after="160" w:line="312" w:lineRule="auto"/>
      <w:ind w:left="720" w:right="0"/>
      <w:contextualSpacing/>
    </w:pPr>
    <w:rPr>
      <w:rFonts w:eastAsiaTheme="minorEastAsia"/>
      <w:color w:val="auto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reepngimg.com/png/71593-recycling-bin-symbol-paper-recycle-free-download-imag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umsey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flyer.dotx</Template>
  <TotalTime>0</TotalTime>
  <Pages>1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crumsey</dc:creator>
  <cp:keywords/>
  <dc:description/>
  <cp:lastModifiedBy>Christopher Rumsey</cp:lastModifiedBy>
  <cp:revision>2</cp:revision>
  <cp:lastPrinted>2026-02-13T12:48:00Z</cp:lastPrinted>
  <dcterms:created xsi:type="dcterms:W3CDTF">2026-02-16T16:04:00Z</dcterms:created>
  <dcterms:modified xsi:type="dcterms:W3CDTF">2026-02-16T16:04:00Z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